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5F04E">
      <w:pPr>
        <w:rPr>
          <w:rFonts w:ascii="黑体" w:hAnsi="黑体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附件2</w:t>
      </w:r>
    </w:p>
    <w:p w14:paraId="73F0BFD8">
      <w:pPr>
        <w:jc w:val="center"/>
        <w:rPr>
          <w:rFonts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_GBK" w:eastAsia="方正小标宋_GBK"/>
          <w:color w:val="auto"/>
          <w:sz w:val="44"/>
          <w:szCs w:val="44"/>
        </w:rPr>
        <w:t>报价函</w:t>
      </w:r>
    </w:p>
    <w:p w14:paraId="725E9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市职工服务中心、省互助会湛江代办处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 w14:paraId="16CAC17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意向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参加贵单位组织的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>服务职工宣传展示物料定制项目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，并对相关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进行报价。</w:t>
      </w:r>
    </w:p>
    <w:p w14:paraId="142FB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一、按照询价文件规定递交报价文件正本1份和副本1份。</w:t>
      </w:r>
    </w:p>
    <w:p w14:paraId="0A33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二、我方已完全理解询价文件的全部内容，自愿接受并执行询价文件的全部条款。</w:t>
      </w:r>
    </w:p>
    <w:p w14:paraId="2242E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三、本报价文件有效期自询价开始之日起180日内有效。</w:t>
      </w:r>
    </w:p>
    <w:p w14:paraId="13661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四、我方在参与询价前已仔细研究了询价文件和所有相关资料，同意询价文件的相关条款。</w:t>
      </w:r>
    </w:p>
    <w:p w14:paraId="21CC9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五、我方声明报价文件及所提供的一切资料均真实无误及有效。由于我方提供资料不实而造成的责任和后果由我方承担。我方同意按照贵方提出的要求，提供与谈判有关的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任何其他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数据或信息。</w:t>
      </w:r>
    </w:p>
    <w:p w14:paraId="3EE75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六、我方承诺自愿遵守、执行政府采购管理法规制度及政策规定。</w:t>
      </w:r>
    </w:p>
    <w:p w14:paraId="252E9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七、联系方式</w:t>
      </w:r>
    </w:p>
    <w:p w14:paraId="66285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联系人：        </w:t>
      </w:r>
    </w:p>
    <w:p w14:paraId="48FAF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电话：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</w:t>
      </w:r>
    </w:p>
    <w:p w14:paraId="58E86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传真：     </w:t>
      </w:r>
    </w:p>
    <w:p w14:paraId="3FA55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地址：             </w:t>
      </w:r>
    </w:p>
    <w:p w14:paraId="09CED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开户名称： </w:t>
      </w:r>
    </w:p>
    <w:p w14:paraId="2765C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开户银行： </w:t>
      </w:r>
    </w:p>
    <w:p w14:paraId="3A484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银行账号：  </w:t>
      </w:r>
    </w:p>
    <w:p w14:paraId="441F39E3">
      <w:pPr>
        <w:wordWrap/>
        <w:ind w:left="0" w:leftChars="0"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</w:p>
    <w:p w14:paraId="1BDF5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193AD0C">
      <w:pPr>
        <w:rPr>
          <w:rFonts w:hint="eastAsia"/>
          <w:lang w:val="en-US" w:eastAsia="zh-CN"/>
        </w:rPr>
      </w:pPr>
    </w:p>
    <w:sectPr>
      <w:footerReference r:id="rId3" w:type="default"/>
      <w:pgSz w:w="11850" w:h="16783"/>
      <w:pgMar w:top="1701" w:right="1701" w:bottom="1701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EDA1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B746B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2CB746B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ZiZmE0ZjM0NWZkNDQxMjNjNjVjZWEwZjAwMWQ2MTMifQ=="/>
  </w:docVars>
  <w:rsids>
    <w:rsidRoot w:val="744A0263"/>
    <w:rsid w:val="04285018"/>
    <w:rsid w:val="06605291"/>
    <w:rsid w:val="09D14EAF"/>
    <w:rsid w:val="0E8E2FF6"/>
    <w:rsid w:val="0F5C7318"/>
    <w:rsid w:val="1DB512D2"/>
    <w:rsid w:val="292709EC"/>
    <w:rsid w:val="2C512E7D"/>
    <w:rsid w:val="3650445B"/>
    <w:rsid w:val="43081BD1"/>
    <w:rsid w:val="45C50B85"/>
    <w:rsid w:val="47523E55"/>
    <w:rsid w:val="53FB2F26"/>
    <w:rsid w:val="5BBD13F7"/>
    <w:rsid w:val="5EEE2E66"/>
    <w:rsid w:val="6D527D69"/>
    <w:rsid w:val="72235D5D"/>
    <w:rsid w:val="72F52E52"/>
    <w:rsid w:val="744A0263"/>
    <w:rsid w:val="7CA81753"/>
    <w:rsid w:val="7D8246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二级标题"/>
    <w:basedOn w:val="1"/>
    <w:autoRedefine/>
    <w:qFormat/>
    <w:uiPriority w:val="0"/>
    <w:pPr>
      <w:kinsoku/>
      <w:autoSpaceDE/>
      <w:autoSpaceDN/>
      <w:spacing w:line="600" w:lineRule="exact"/>
      <w:ind w:firstLine="632" w:firstLineChars="200"/>
      <w:jc w:val="both"/>
    </w:pPr>
    <w:rPr>
      <w:rFonts w:hint="eastAsia" w:ascii="仿宋_GB2312" w:hAnsi="仿宋_GB2312" w:eastAsia="楷体" w:cs="仿宋_GB2312"/>
      <w:b/>
      <w:snapToGrid w:val="0"/>
      <w:color w:val="000000"/>
      <w:spacing w:val="8"/>
      <w:kern w:val="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Fan\AppData\Roaming\kingsoft\office6\templates\download\0f4e4ea4ad926f257951e66753d974cc\&#32418;&#22836;&#25991;&#20214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红头文件.doc.docx</Template>
  <Pages>2</Pages>
  <Words>1774</Words>
  <Characters>1854</Characters>
  <Lines>0</Lines>
  <Paragraphs>0</Paragraphs>
  <TotalTime>14</TotalTime>
  <ScaleCrop>false</ScaleCrop>
  <LinksUpToDate>false</LinksUpToDate>
  <CharactersWithSpaces>1923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2023-10-12T02:27:00Z</dcterms:created>
  <dc:creator>今生缘</dc:creator>
  <cp:lastModifiedBy>lin</cp:lastModifiedBy>
  <cp:lastPrinted>2026-06-09T09:03:00Z</cp:lastPrinted>
  <dcterms:modified xsi:type="dcterms:W3CDTF">2026-06-11T01:19:16Z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FB0086F9E22B4B00BD73E232A54DB718_13</vt:lpwstr>
  </property>
  <property fmtid="{D5CDD505-2E9C-101B-9397-08002B2CF9AE}" pid="4" name="KSOTemplateDocerSaveRecord">
    <vt:lpwstr>eyJoZGlkIjoiNzc1ZjBmZmVhN2EzZGY0NDYzMGZkOWE0NDZlNjIzZDUiLCJ1c2VySWQiOiIyMDg1NzA1NjkifQ==</vt:lpwstr>
  </property>
</Properties>
</file>